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743" w:type="dxa"/>
        <w:tblLook w:val="00A0"/>
      </w:tblPr>
      <w:tblGrid>
        <w:gridCol w:w="3970"/>
        <w:gridCol w:w="2126"/>
        <w:gridCol w:w="4678"/>
      </w:tblGrid>
      <w:tr w:rsidR="00A96CB6" w:rsidTr="00C92D35">
        <w:tc>
          <w:tcPr>
            <w:tcW w:w="3970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Къэбэрдей- Балъкъэр  Республикэ</w:t>
            </w:r>
          </w:p>
        </w:tc>
        <w:tc>
          <w:tcPr>
            <w:tcW w:w="2126" w:type="dxa"/>
            <w:vMerge w:val="restart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sz w:val="22"/>
                <w:szCs w:val="22"/>
              </w:rPr>
              <w:t xml:space="preserve">      </w:t>
            </w:r>
            <w:bookmarkStart w:id="0" w:name="_GoBack"/>
            <w:bookmarkEnd w:id="0"/>
            <w:r w:rsidRPr="006D2C69"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45.75pt;height:56.25pt;visibility:visible">
                  <v:imagedata r:id="rId4" o:title=""/>
                </v:shape>
              </w:pict>
            </w:r>
          </w:p>
        </w:tc>
        <w:tc>
          <w:tcPr>
            <w:tcW w:w="4678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Къабарты -Малкъар Республика</w:t>
            </w:r>
          </w:p>
        </w:tc>
      </w:tr>
      <w:tr w:rsidR="00A96CB6" w:rsidTr="00C92D35">
        <w:tc>
          <w:tcPr>
            <w:tcW w:w="3970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Бахъсэн куейм Щ1эныгъмк1э и управленэ</w:t>
            </w:r>
          </w:p>
        </w:tc>
        <w:tc>
          <w:tcPr>
            <w:tcW w:w="2126" w:type="dxa"/>
            <w:vMerge/>
          </w:tcPr>
          <w:p w:rsidR="00A96CB6" w:rsidRPr="00C92D35" w:rsidRDefault="00A96CB6" w:rsidP="00E36043"/>
        </w:tc>
        <w:tc>
          <w:tcPr>
            <w:tcW w:w="4678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Баксан району билим бериу управлениясы</w:t>
            </w:r>
          </w:p>
        </w:tc>
      </w:tr>
      <w:tr w:rsidR="00A96CB6" w:rsidTr="00C92D35">
        <w:tc>
          <w:tcPr>
            <w:tcW w:w="3970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Бахъсаненкэ къуажэм и</w:t>
            </w:r>
          </w:p>
        </w:tc>
        <w:tc>
          <w:tcPr>
            <w:tcW w:w="2126" w:type="dxa"/>
            <w:vMerge/>
          </w:tcPr>
          <w:p w:rsidR="00A96CB6" w:rsidRPr="00C92D35" w:rsidRDefault="00A96CB6" w:rsidP="00E36043"/>
        </w:tc>
        <w:tc>
          <w:tcPr>
            <w:tcW w:w="4678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Баксаненок Эл поселенияда</w:t>
            </w:r>
          </w:p>
        </w:tc>
      </w:tr>
      <w:tr w:rsidR="00A96CB6" w:rsidTr="00C92D35">
        <w:tc>
          <w:tcPr>
            <w:tcW w:w="3970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« Езанэ курыт еджап1э»</w:t>
            </w:r>
          </w:p>
        </w:tc>
        <w:tc>
          <w:tcPr>
            <w:tcW w:w="2126" w:type="dxa"/>
            <w:vMerge/>
          </w:tcPr>
          <w:p w:rsidR="00A96CB6" w:rsidRPr="00C92D35" w:rsidRDefault="00A96CB6" w:rsidP="00E36043"/>
        </w:tc>
        <w:tc>
          <w:tcPr>
            <w:tcW w:w="4678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« Битеулю билим Берген 1-ги номерли орта школ»</w:t>
            </w:r>
          </w:p>
        </w:tc>
      </w:tr>
      <w:tr w:rsidR="00A96CB6" w:rsidTr="00C92D35">
        <w:tc>
          <w:tcPr>
            <w:tcW w:w="3970" w:type="dxa"/>
          </w:tcPr>
          <w:p w:rsidR="00A96CB6" w:rsidRPr="00C92D35" w:rsidRDefault="00A96CB6" w:rsidP="00E36043"/>
        </w:tc>
        <w:tc>
          <w:tcPr>
            <w:tcW w:w="2126" w:type="dxa"/>
            <w:vMerge/>
          </w:tcPr>
          <w:p w:rsidR="00A96CB6" w:rsidRPr="00C92D35" w:rsidRDefault="00A96CB6" w:rsidP="00E36043"/>
        </w:tc>
        <w:tc>
          <w:tcPr>
            <w:tcW w:w="4678" w:type="dxa"/>
          </w:tcPr>
          <w:p w:rsidR="00A96CB6" w:rsidRPr="00C92D35" w:rsidRDefault="00A96CB6" w:rsidP="00C92D35">
            <w:pPr>
              <w:jc w:val="center"/>
            </w:pPr>
            <w:r w:rsidRPr="00C92D35">
              <w:rPr>
                <w:b/>
                <w:sz w:val="20"/>
                <w:szCs w:val="20"/>
              </w:rPr>
              <w:t>Муниципал бетеулю билим Берген учреждение</w:t>
            </w:r>
          </w:p>
        </w:tc>
      </w:tr>
      <w:tr w:rsidR="00A96CB6" w:rsidTr="00C92D35">
        <w:tc>
          <w:tcPr>
            <w:tcW w:w="3970" w:type="dxa"/>
          </w:tcPr>
          <w:p w:rsidR="00A96CB6" w:rsidRPr="00C92D35" w:rsidRDefault="00A96CB6" w:rsidP="00E36043"/>
        </w:tc>
        <w:tc>
          <w:tcPr>
            <w:tcW w:w="2126" w:type="dxa"/>
            <w:vMerge/>
          </w:tcPr>
          <w:p w:rsidR="00A96CB6" w:rsidRPr="00C92D35" w:rsidRDefault="00A96CB6" w:rsidP="00E36043"/>
        </w:tc>
        <w:tc>
          <w:tcPr>
            <w:tcW w:w="4678" w:type="dxa"/>
          </w:tcPr>
          <w:p w:rsidR="00A96CB6" w:rsidRPr="00C92D35" w:rsidRDefault="00A96CB6" w:rsidP="00E36043"/>
        </w:tc>
      </w:tr>
      <w:tr w:rsidR="00A96CB6" w:rsidTr="006A3198">
        <w:tblPrEx>
          <w:tblLook w:val="0000"/>
        </w:tblPrEx>
        <w:trPr>
          <w:trHeight w:val="1245"/>
        </w:trPr>
        <w:tc>
          <w:tcPr>
            <w:tcW w:w="10774" w:type="dxa"/>
            <w:gridSpan w:val="3"/>
          </w:tcPr>
          <w:p w:rsidR="00A96CB6" w:rsidRPr="00887AF5" w:rsidRDefault="00A96CB6" w:rsidP="00E36043">
            <w:pPr>
              <w:jc w:val="center"/>
              <w:rPr>
                <w:b/>
              </w:rPr>
            </w:pPr>
            <w:r w:rsidRPr="00887AF5">
              <w:rPr>
                <w:b/>
              </w:rPr>
              <w:t>Министерство образования и науки КБР</w:t>
            </w:r>
          </w:p>
          <w:p w:rsidR="00A96CB6" w:rsidRPr="00887AF5" w:rsidRDefault="00A96CB6" w:rsidP="00E36043">
            <w:pPr>
              <w:jc w:val="center"/>
              <w:rPr>
                <w:b/>
              </w:rPr>
            </w:pPr>
            <w:r w:rsidRPr="00887AF5">
              <w:rPr>
                <w:b/>
              </w:rPr>
              <w:t>Управление   Образования  Баксанского  района</w:t>
            </w:r>
          </w:p>
          <w:p w:rsidR="00A96CB6" w:rsidRPr="00887AF5" w:rsidRDefault="00A96CB6" w:rsidP="00E36043">
            <w:pPr>
              <w:jc w:val="center"/>
              <w:rPr>
                <w:b/>
              </w:rPr>
            </w:pPr>
            <w:r w:rsidRPr="00887AF5">
              <w:rPr>
                <w:b/>
              </w:rPr>
              <w:t>Муниципальное  общеобразовательное учреждение</w:t>
            </w:r>
          </w:p>
          <w:p w:rsidR="00A96CB6" w:rsidRDefault="00A96CB6" w:rsidP="00E36043">
            <w:pPr>
              <w:jc w:val="center"/>
              <w:rPr>
                <w:b/>
              </w:rPr>
            </w:pPr>
            <w:r w:rsidRPr="00887AF5">
              <w:rPr>
                <w:b/>
              </w:rPr>
              <w:t>« Средняя общеобразовательная школа №1» с.п. Баксаненок</w:t>
            </w:r>
          </w:p>
          <w:p w:rsidR="00A96CB6" w:rsidRPr="00887AF5" w:rsidRDefault="00A96CB6" w:rsidP="00E36043">
            <w:pPr>
              <w:jc w:val="center"/>
              <w:rPr>
                <w:b/>
              </w:rPr>
            </w:pPr>
            <w:r w:rsidRPr="00887AF5">
              <w:rPr>
                <w:b/>
                <w:bCs/>
              </w:rPr>
              <w:t xml:space="preserve"> тел.(86634) 36- 1-49</w:t>
            </w:r>
          </w:p>
        </w:tc>
      </w:tr>
    </w:tbl>
    <w:p w:rsidR="00A96CB6" w:rsidRDefault="00A96CB6" w:rsidP="00D15A8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6" type="#_x0000_t32" style="position:absolute;margin-left:-15pt;margin-top:5.25pt;width:492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" strokeweight="3pt">
            <v:shadow color="#7f7f7f" opacity=".5" offset="1pt"/>
          </v:shape>
        </w:pict>
      </w:r>
    </w:p>
    <w:p w:rsidR="00A96CB6" w:rsidRDefault="00A96CB6" w:rsidP="006F0A8D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« 23 »  ноября  </w:t>
      </w:r>
      <w:smartTag w:uri="urn:schemas-microsoft-com:office:smarttags" w:element="metricconverter">
        <w:smartTagPr>
          <w:attr w:name="ProductID" w:val="2014 г"/>
        </w:smartTagPr>
        <w:r>
          <w:rPr>
            <w:sz w:val="22"/>
            <w:szCs w:val="22"/>
          </w:rPr>
          <w:t>2014 г</w:t>
        </w:r>
      </w:smartTag>
      <w:r>
        <w:rPr>
          <w:sz w:val="22"/>
          <w:szCs w:val="22"/>
        </w:rPr>
        <w:t xml:space="preserve">.                              </w:t>
      </w:r>
    </w:p>
    <w:p w:rsidR="00A96CB6" w:rsidRDefault="00A96CB6" w:rsidP="006F0A8D">
      <w:pPr>
        <w:jc w:val="both"/>
        <w:rPr>
          <w:sz w:val="28"/>
          <w:szCs w:val="28"/>
        </w:rPr>
      </w:pPr>
    </w:p>
    <w:p w:rsidR="00A96CB6" w:rsidRPr="006D730A" w:rsidRDefault="00A96CB6" w:rsidP="006F0A8D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D730A">
        <w:rPr>
          <w:b/>
          <w:sz w:val="28"/>
          <w:szCs w:val="28"/>
        </w:rPr>
        <w:t>Отчет</w:t>
      </w:r>
    </w:p>
    <w:p w:rsidR="00A96CB6" w:rsidRDefault="00A96CB6" w:rsidP="00A768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акции «72 часа добра»  с 19.11.2014</w:t>
      </w:r>
      <w:r w:rsidRPr="006D730A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по 21.11.2014г.</w:t>
      </w:r>
    </w:p>
    <w:p w:rsidR="00A96CB6" w:rsidRDefault="00A96CB6" w:rsidP="006F0A8D">
      <w:pPr>
        <w:jc w:val="center"/>
        <w:rPr>
          <w:sz w:val="28"/>
          <w:szCs w:val="28"/>
        </w:rPr>
      </w:pPr>
      <w:r w:rsidRPr="006D730A">
        <w:rPr>
          <w:b/>
          <w:sz w:val="28"/>
          <w:szCs w:val="28"/>
        </w:rPr>
        <w:t>в МОУ «СОШ №1» с.п. Баксаненок</w:t>
      </w:r>
    </w:p>
    <w:p w:rsidR="00A96CB6" w:rsidRDefault="00A96CB6" w:rsidP="006F0A8D">
      <w:pPr>
        <w:jc w:val="both"/>
        <w:rPr>
          <w:sz w:val="28"/>
          <w:szCs w:val="28"/>
        </w:rPr>
      </w:pPr>
    </w:p>
    <w:p w:rsidR="00A96CB6" w:rsidRPr="00E17458" w:rsidRDefault="00A96CB6" w:rsidP="006F0A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Приказа РУО № 223 от 17.11.2014 года,</w:t>
      </w:r>
      <w:r w:rsidRPr="000B3017">
        <w:rPr>
          <w:sz w:val="28"/>
          <w:szCs w:val="28"/>
        </w:rPr>
        <w:t xml:space="preserve"> </w:t>
      </w:r>
      <w:r>
        <w:rPr>
          <w:sz w:val="28"/>
          <w:szCs w:val="28"/>
        </w:rPr>
        <w:t>в целях</w:t>
      </w:r>
      <w:r w:rsidRPr="00791929">
        <w:rPr>
          <w:sz w:val="28"/>
          <w:szCs w:val="28"/>
        </w:rPr>
        <w:t xml:space="preserve"> повышения гражданской активности, созидательного потенциала молодежи, развития волонтерского движения</w:t>
      </w:r>
      <w:r>
        <w:rPr>
          <w:sz w:val="28"/>
          <w:szCs w:val="28"/>
        </w:rPr>
        <w:t>,</w:t>
      </w:r>
      <w:r w:rsidRPr="00D43177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 w:rsidRPr="00D43177">
        <w:rPr>
          <w:sz w:val="28"/>
          <w:szCs w:val="28"/>
        </w:rPr>
        <w:t xml:space="preserve"> патриотизма, гражданственности, уважительного отношения к национальным традициям и культуре</w:t>
      </w:r>
      <w:r>
        <w:rPr>
          <w:sz w:val="28"/>
          <w:szCs w:val="28"/>
        </w:rPr>
        <w:t xml:space="preserve">, воспитания в детях патриотизма, доброты и милосердия, в школе с 19.11.14г. по 21.11.14г. прошла Осенняя неделя добра – акция «72 часа добра». </w:t>
      </w:r>
    </w:p>
    <w:p w:rsidR="00A96CB6" w:rsidRDefault="00A96CB6" w:rsidP="006F0A8D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В рамках акции в школе прошли различные мероприятия.</w:t>
      </w:r>
    </w:p>
    <w:p w:rsidR="00A96CB6" w:rsidRDefault="00A96CB6" w:rsidP="006F0A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Во всех классах были проведены тематические классные часы и беседы «Уроки добра», основной целью которых было воспитание в детях чувства доброты и милосердия, сочувственного и уважительного отношения к детям-сиротам, пожилым людям, ветеранам, а также к людям с ограниченными возможностями. </w: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 w:rsidRPr="006D2C69">
        <w:rPr>
          <w:noProof/>
          <w:sz w:val="28"/>
          <w:szCs w:val="28"/>
        </w:rPr>
        <w:pict>
          <v:shape id="Рисунок 1" o:spid="_x0000_i1026" type="#_x0000_t75" style="width:228.75pt;height:168pt;visibility:visible">
            <v:imagedata r:id="rId5" o:title=""/>
          </v:shape>
        </w:pict>
      </w:r>
      <w:r w:rsidRPr="006D2C69">
        <w:rPr>
          <w:noProof/>
          <w:sz w:val="28"/>
          <w:szCs w:val="28"/>
        </w:rPr>
        <w:pict>
          <v:shape id="Рисунок 2" o:spid="_x0000_i1027" type="#_x0000_t75" style="width:227.25pt;height:168.75pt;visibility:visible">
            <v:imagedata r:id="rId6" o:title=""/>
          </v:shape>
        </w:pic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С особым проявлением чувства милосердия, сопричастности к проблемам своего сверстника, ребенка с ограниченными возможностями, прошла благотворительная волонтерская акция «Творим добро», организованная учителем 4а класса Секрековой Л.Х.  Дети со сладостями, с красочными рисунками, мягкими игрушками,  со специально сделанными для больной девочки подарками посетили на дому свою сверстницу, ребенка-инвалида с синдромом Дауна.  Ребята с ней поиграли, пообщались. Девочка была очень рада визиту своих друзей и долго не хотела их отпускать.</w: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 w:rsidRPr="006D2C69">
        <w:rPr>
          <w:noProof/>
          <w:sz w:val="28"/>
          <w:szCs w:val="28"/>
        </w:rPr>
        <w:pict>
          <v:shape id="Рисунок 3" o:spid="_x0000_i1028" type="#_x0000_t75" style="width:228.75pt;height:168pt;visibility:visible">
            <v:imagedata r:id="rId7" o:title=""/>
          </v:shape>
        </w:pict>
      </w:r>
      <w:r>
        <w:rPr>
          <w:noProof/>
          <w:sz w:val="28"/>
          <w:szCs w:val="28"/>
        </w:rPr>
        <w:t xml:space="preserve"> </w:t>
      </w:r>
      <w:r w:rsidRPr="006D2C69">
        <w:rPr>
          <w:noProof/>
          <w:sz w:val="28"/>
          <w:szCs w:val="28"/>
        </w:rPr>
        <w:pict>
          <v:shape id="_x0000_i1029" type="#_x0000_t75" style="width:221.25pt;height:168pt;visibility:visible">
            <v:imagedata r:id="rId8" o:title=""/>
          </v:shape>
        </w:pic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С таким же чувством проявления заботы и милосердия в школе прошла еще одна благотворительная акция с участием ребенка-инвалида «Я смогу!» в 1а классе, организованная Пековой Х.Х. В школу к своим сверстникам был приглашен ребенок-инвалид с нарушениями функции опорно-двигательного аппарата, для которого дети организовали большой праздник. В этот день мальчик, к своему большому счастью, стал обычным учеником школы и играл со сверстниками в подвижные игры, решал ребусы, читал по слогам, с удовольствием работал  на компьютере, выводил буквы на доске. А в конце своего первого «рабочего» дня мальчик получил от друзей  специально приготовленные для него подарки.</w: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 w:rsidRPr="006D2C69">
        <w:rPr>
          <w:noProof/>
          <w:sz w:val="28"/>
          <w:szCs w:val="28"/>
        </w:rPr>
        <w:pict>
          <v:shape id="Рисунок 5" o:spid="_x0000_i1030" type="#_x0000_t75" style="width:226.5pt;height:169.5pt;visibility:visible">
            <v:imagedata r:id="rId9" o:title=""/>
          </v:shape>
        </w:pict>
      </w:r>
      <w:r>
        <w:rPr>
          <w:noProof/>
          <w:sz w:val="28"/>
          <w:szCs w:val="28"/>
        </w:rPr>
        <w:t xml:space="preserve"> </w:t>
      </w:r>
      <w:r w:rsidRPr="006D2C69">
        <w:rPr>
          <w:noProof/>
          <w:sz w:val="28"/>
          <w:szCs w:val="28"/>
        </w:rPr>
        <w:pict>
          <v:shape id="Рисунок 6" o:spid="_x0000_i1031" type="#_x0000_t75" style="width:221.25pt;height:168pt;visibility:visible">
            <v:imagedata r:id="rId10" o:title=""/>
          </v:shape>
        </w:pict>
      </w:r>
    </w:p>
    <w:p w:rsidR="00A96CB6" w:rsidRDefault="00A96CB6" w:rsidP="006F0A8D">
      <w:pPr>
        <w:rPr>
          <w:noProof/>
          <w:sz w:val="28"/>
          <w:szCs w:val="28"/>
        </w:rPr>
      </w:pPr>
    </w:p>
    <w:p w:rsidR="00A96CB6" w:rsidRDefault="00A96CB6" w:rsidP="006F0A8D">
      <w:pPr>
        <w:rPr>
          <w:noProof/>
          <w:sz w:val="28"/>
          <w:szCs w:val="28"/>
        </w:rPr>
      </w:pPr>
      <w:r w:rsidRPr="006D2C69">
        <w:rPr>
          <w:noProof/>
          <w:sz w:val="28"/>
          <w:szCs w:val="28"/>
        </w:rPr>
        <w:pict>
          <v:shape id="Рисунок 9" o:spid="_x0000_i1032" type="#_x0000_t75" style="width:214.5pt;height:160.5pt;visibility:visible">
            <v:imagedata r:id="rId11" o:title=""/>
          </v:shape>
        </w:pict>
      </w:r>
      <w:r>
        <w:rPr>
          <w:noProof/>
          <w:sz w:val="28"/>
          <w:szCs w:val="28"/>
        </w:rPr>
        <w:t xml:space="preserve"> </w:t>
      </w:r>
      <w:r w:rsidRPr="00C2088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6D2C69">
        <w:rPr>
          <w:noProof/>
          <w:sz w:val="28"/>
          <w:szCs w:val="28"/>
        </w:rPr>
        <w:pict>
          <v:shape id="Рисунок 10" o:spid="_x0000_i1033" type="#_x0000_t75" style="width:216.75pt;height:160.5pt;visibility:visible">
            <v:imagedata r:id="rId12" o:title=""/>
          </v:shape>
        </w:pict>
      </w:r>
    </w:p>
    <w:p w:rsidR="00A96CB6" w:rsidRDefault="00A96CB6" w:rsidP="0031699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В школе были также проведены конкурс рисунков «Люди живы добром», «Делай добрые дела», в которых учащиеся показали свой детский взгляд на доброту и милосердие, и спортивная</w:t>
      </w:r>
      <w:r w:rsidRPr="0031699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эстафета между учащимися среднего звена. Учащиеся 10 класса под руководством Кожокова Н.Л.  провели уборку  территории памятников героям ВОВ.</w:t>
      </w:r>
    </w:p>
    <w:p w:rsidR="00A96CB6" w:rsidRDefault="00A96CB6" w:rsidP="0031699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A96CB6" w:rsidRDefault="00A96CB6" w:rsidP="006F0A8D">
      <w:pPr>
        <w:rPr>
          <w:sz w:val="28"/>
          <w:szCs w:val="28"/>
        </w:rPr>
      </w:pPr>
      <w:r w:rsidRPr="006D2C69">
        <w:rPr>
          <w:noProof/>
          <w:sz w:val="28"/>
          <w:szCs w:val="28"/>
        </w:rPr>
        <w:pict>
          <v:shape id="Рисунок 7" o:spid="_x0000_i1034" type="#_x0000_t75" style="width:222.75pt;height:167.25pt;visibility:visible">
            <v:imagedata r:id="rId13" o:title=""/>
          </v:shape>
        </w:pict>
      </w:r>
      <w:r>
        <w:rPr>
          <w:noProof/>
          <w:sz w:val="28"/>
          <w:szCs w:val="28"/>
        </w:rPr>
        <w:t xml:space="preserve"> </w:t>
      </w:r>
      <w:r w:rsidRPr="0080226E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6D2C69">
        <w:rPr>
          <w:noProof/>
          <w:sz w:val="28"/>
          <w:szCs w:val="28"/>
        </w:rPr>
        <w:pict>
          <v:shape id="Рисунок 8" o:spid="_x0000_i1035" type="#_x0000_t75" style="width:225.75pt;height:169.5pt;visibility:visible">
            <v:imagedata r:id="rId14" o:title=""/>
          </v:shape>
        </w:pict>
      </w:r>
    </w:p>
    <w:p w:rsidR="00A96CB6" w:rsidRDefault="00A96CB6" w:rsidP="006F0A8D">
      <w:pPr>
        <w:rPr>
          <w:sz w:val="28"/>
          <w:szCs w:val="28"/>
        </w:rPr>
      </w:pPr>
    </w:p>
    <w:p w:rsidR="00A96CB6" w:rsidRDefault="00A96CB6" w:rsidP="006F0A8D">
      <w:pPr>
        <w:rPr>
          <w:sz w:val="28"/>
          <w:szCs w:val="28"/>
        </w:rPr>
      </w:pPr>
    </w:p>
    <w:p w:rsidR="00A96CB6" w:rsidRPr="0080226E" w:rsidRDefault="00A96CB6" w:rsidP="006F0A8D">
      <w:pPr>
        <w:rPr>
          <w:sz w:val="28"/>
          <w:szCs w:val="28"/>
        </w:rPr>
      </w:pPr>
      <w:r w:rsidRPr="0080226E">
        <w:rPr>
          <w:sz w:val="28"/>
          <w:szCs w:val="28"/>
        </w:rPr>
        <w:t xml:space="preserve">            Акция милосердия «72 часа добра», проведенная в школе, </w:t>
      </w:r>
      <w:r>
        <w:rPr>
          <w:sz w:val="28"/>
          <w:szCs w:val="28"/>
        </w:rPr>
        <w:t>без сомнения, стала для учащихся уроком доброты, милосердия, проявления уважения и сочувствия ко всем людям, которые нуждаются в трепетном, гуманном отношении к себе.</w:t>
      </w:r>
    </w:p>
    <w:p w:rsidR="00A96CB6" w:rsidRPr="0080226E" w:rsidRDefault="00A96CB6" w:rsidP="006F0A8D">
      <w:pPr>
        <w:rPr>
          <w:sz w:val="28"/>
          <w:szCs w:val="28"/>
        </w:rPr>
      </w:pPr>
    </w:p>
    <w:p w:rsidR="00A96CB6" w:rsidRDefault="00A96CB6" w:rsidP="006F0A8D"/>
    <w:p w:rsidR="00A96CB6" w:rsidRPr="00A25195" w:rsidRDefault="00A96CB6" w:rsidP="00A251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A25195">
        <w:rPr>
          <w:sz w:val="28"/>
          <w:szCs w:val="28"/>
        </w:rPr>
        <w:t>Заместитель директора по ВР  М.Л.Березгова</w:t>
      </w:r>
    </w:p>
    <w:p w:rsidR="00A96CB6" w:rsidRPr="00A25195" w:rsidRDefault="00A96CB6" w:rsidP="00A25195">
      <w:pPr>
        <w:jc w:val="right"/>
        <w:rPr>
          <w:sz w:val="28"/>
          <w:szCs w:val="28"/>
        </w:rPr>
      </w:pPr>
    </w:p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Default="00A96CB6" w:rsidP="006F0A8D"/>
    <w:p w:rsidR="00A96CB6" w:rsidRPr="00C20888" w:rsidRDefault="00A96CB6" w:rsidP="006B7B09">
      <w:pPr>
        <w:pStyle w:val="Standard"/>
        <w:jc w:val="center"/>
        <w:rPr>
          <w:b/>
          <w:bCs/>
          <w:sz w:val="28"/>
          <w:szCs w:val="28"/>
        </w:rPr>
      </w:pPr>
      <w:r w:rsidRPr="00C20888">
        <w:rPr>
          <w:b/>
          <w:bCs/>
          <w:sz w:val="28"/>
          <w:szCs w:val="28"/>
        </w:rPr>
        <w:t xml:space="preserve">Отчет о проведенной акции «Осенней недели Добра-2014» </w:t>
      </w:r>
    </w:p>
    <w:p w:rsidR="00A96CB6" w:rsidRPr="0069280A" w:rsidRDefault="00A96CB6" w:rsidP="006B7B09">
      <w:pPr>
        <w:pStyle w:val="Standard"/>
        <w:rPr>
          <w:b/>
          <w:bCs/>
          <w:sz w:val="24"/>
          <w:szCs w:val="24"/>
        </w:rPr>
      </w:pPr>
    </w:p>
    <w:p w:rsidR="00A96CB6" w:rsidRPr="0069280A" w:rsidRDefault="00A96CB6" w:rsidP="006B7B09">
      <w:pPr>
        <w:pStyle w:val="Standard"/>
        <w:jc w:val="center"/>
        <w:rPr>
          <w:b/>
          <w:bCs/>
          <w:sz w:val="24"/>
          <w:szCs w:val="24"/>
        </w:rPr>
      </w:pPr>
    </w:p>
    <w:tbl>
      <w:tblPr>
        <w:tblW w:w="963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323"/>
        <w:gridCol w:w="1701"/>
        <w:gridCol w:w="993"/>
        <w:gridCol w:w="1275"/>
        <w:gridCol w:w="1134"/>
        <w:gridCol w:w="1134"/>
        <w:gridCol w:w="1075"/>
      </w:tblGrid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Название</w:t>
            </w:r>
          </w:p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Содержание мероприятия</w:t>
            </w:r>
          </w:p>
          <w:p w:rsidR="00A96CB6" w:rsidRPr="0069280A" w:rsidRDefault="00A96CB6" w:rsidP="00E36043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Дата</w:t>
            </w:r>
          </w:p>
          <w:p w:rsidR="00A96CB6" w:rsidRPr="0069280A" w:rsidRDefault="00A96CB6" w:rsidP="00E36043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проведения</w:t>
            </w:r>
          </w:p>
          <w:p w:rsidR="00A96CB6" w:rsidRPr="0069280A" w:rsidRDefault="00A96CB6" w:rsidP="00E36043">
            <w:pPr>
              <w:pStyle w:val="TableContents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Место</w:t>
            </w:r>
          </w:p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Количество добровольцев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Количество</w:t>
            </w:r>
          </w:p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затраченного</w:t>
            </w:r>
          </w:p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69280A">
              <w:rPr>
                <w:b/>
                <w:bCs/>
                <w:sz w:val="24"/>
                <w:szCs w:val="24"/>
              </w:rPr>
              <w:t>времени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участников- </w:t>
            </w:r>
            <w:r w:rsidRPr="0069280A">
              <w:rPr>
                <w:b/>
                <w:bCs/>
                <w:sz w:val="24"/>
                <w:szCs w:val="24"/>
              </w:rPr>
              <w:t>получателей услуг</w:t>
            </w:r>
          </w:p>
        </w:tc>
      </w:tr>
      <w:tr w:rsidR="00A96CB6" w:rsidRPr="009A4CA4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9A4CA4">
            <w:pPr>
              <w:pStyle w:val="TableContents"/>
              <w:snapToGrid w:val="0"/>
              <w:rPr>
                <w:bCs/>
                <w:sz w:val="22"/>
                <w:szCs w:val="22"/>
              </w:rPr>
            </w:pPr>
            <w:r w:rsidRPr="00C637C9">
              <w:rPr>
                <w:bCs/>
                <w:sz w:val="22"/>
                <w:szCs w:val="22"/>
              </w:rPr>
              <w:t>Тематические классные часы и беседы «Уроки добра»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2"/>
                <w:szCs w:val="22"/>
              </w:rPr>
            </w:pPr>
            <w:r w:rsidRPr="00C637C9">
              <w:rPr>
                <w:bCs/>
                <w:sz w:val="22"/>
                <w:szCs w:val="22"/>
              </w:rPr>
              <w:t>Беседы, презентации, видеофильмы о добре, отзывчивости, гражданственности и патриотизме.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19.11.</w:t>
            </w:r>
          </w:p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Учебные кабинеты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1 час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-</w:t>
            </w:r>
          </w:p>
        </w:tc>
      </w:tr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9A4CA4">
            <w:r w:rsidRPr="00C637C9">
              <w:rPr>
                <w:sz w:val="22"/>
                <w:szCs w:val="22"/>
              </w:rPr>
              <w:t>Конкурс рисунков  «Люди живы добром», «Делай добрые дела»</w:t>
            </w:r>
          </w:p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Рисунки детей, отображающие детский взгляд на доброту и </w:t>
            </w:r>
            <w:r w:rsidRPr="00C637C9">
              <w:rPr>
                <w:bCs/>
                <w:sz w:val="22"/>
                <w:szCs w:val="22"/>
              </w:rPr>
              <w:t>милосерди</w:t>
            </w:r>
            <w:r>
              <w:rPr>
                <w:bCs/>
                <w:sz w:val="22"/>
                <w:szCs w:val="22"/>
              </w:rPr>
              <w:t>е.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20.11.</w:t>
            </w:r>
          </w:p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9A4CA4">
              <w:rPr>
                <w:bCs/>
                <w:sz w:val="24"/>
                <w:szCs w:val="24"/>
              </w:rPr>
              <w:t>Кабинет ИЗО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A25195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A25195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637C9">
              <w:rPr>
                <w:bCs/>
                <w:sz w:val="24"/>
                <w:szCs w:val="24"/>
              </w:rPr>
              <w:t>2 часа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C637C9">
            <w:r w:rsidRPr="00C637C9">
              <w:rPr>
                <w:sz w:val="22"/>
                <w:szCs w:val="22"/>
              </w:rPr>
              <w:t>Благотворительная волонтерская акция «Творим добро»</w:t>
            </w:r>
            <w:r>
              <w:rPr>
                <w:sz w:val="22"/>
                <w:szCs w:val="22"/>
              </w:rPr>
              <w:t>.</w:t>
            </w:r>
            <w:r w:rsidRPr="00C637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C637C9">
            <w:r>
              <w:rPr>
                <w:sz w:val="22"/>
                <w:szCs w:val="22"/>
              </w:rPr>
              <w:t>П</w:t>
            </w:r>
            <w:r w:rsidRPr="00C637C9">
              <w:rPr>
                <w:sz w:val="22"/>
                <w:szCs w:val="22"/>
              </w:rPr>
              <w:t>ос</w:t>
            </w:r>
            <w:r>
              <w:rPr>
                <w:sz w:val="22"/>
                <w:szCs w:val="22"/>
              </w:rPr>
              <w:t>ещение на дому ребенка-инвалида.</w:t>
            </w:r>
          </w:p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21.11.14 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9A4CA4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Семья ребенка-инвалида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C637C9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C637C9">
              <w:rPr>
                <w:bCs/>
                <w:sz w:val="24"/>
                <w:szCs w:val="24"/>
              </w:rPr>
              <w:t>2 часа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201AEC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 w:rsidRPr="00201AEC">
              <w:rPr>
                <w:bCs/>
                <w:sz w:val="24"/>
                <w:szCs w:val="24"/>
              </w:rPr>
              <w:t>Ребенок-инвалид</w:t>
            </w:r>
          </w:p>
        </w:tc>
      </w:tr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C637C9">
            <w:r w:rsidRPr="00C637C9">
              <w:rPr>
                <w:sz w:val="22"/>
                <w:szCs w:val="22"/>
              </w:rPr>
              <w:t xml:space="preserve">Спортивная эстафета «Кто быстрее?» </w:t>
            </w:r>
          </w:p>
          <w:p w:rsidR="00A96CB6" w:rsidRPr="00C637C9" w:rsidRDefault="00A96CB6" w:rsidP="00C637C9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C637C9">
            <w:r>
              <w:rPr>
                <w:sz w:val="22"/>
                <w:szCs w:val="22"/>
              </w:rPr>
              <w:t>Воспитание и пропаганда ЗОЖ посредством спортивных соревнований.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21.11.14 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Спортзал школы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час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C637C9">
            <w:r>
              <w:rPr>
                <w:sz w:val="22"/>
                <w:szCs w:val="22"/>
              </w:rPr>
              <w:t>Благотворительная акция «Я смогу!» с участием ребенка-инвалида.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C637C9">
            <w:r>
              <w:rPr>
                <w:sz w:val="22"/>
                <w:szCs w:val="22"/>
              </w:rPr>
              <w:t>Помощь ребенку-инвалиду в приобщении к школе и к сверстникам, организация досуга ребенка.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20.11.</w:t>
            </w:r>
          </w:p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Учебный кабинет 1а класса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часа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01AEC">
              <w:rPr>
                <w:bCs/>
                <w:sz w:val="24"/>
                <w:szCs w:val="24"/>
              </w:rPr>
              <w:t>Ребенок-инвалид</w:t>
            </w:r>
          </w:p>
        </w:tc>
      </w:tr>
      <w:tr w:rsidR="00A96CB6" w:rsidRPr="0069280A" w:rsidTr="00C637C9">
        <w:tc>
          <w:tcPr>
            <w:tcW w:w="232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D15A89" w:rsidRDefault="00A96CB6" w:rsidP="00E36043">
            <w:r w:rsidRPr="00D15A89">
              <w:rPr>
                <w:sz w:val="22"/>
                <w:szCs w:val="22"/>
              </w:rPr>
              <w:t>Благоустройство территории памятников погибшим в ВОВ</w:t>
            </w:r>
            <w:r>
              <w:rPr>
                <w:sz w:val="22"/>
                <w:szCs w:val="22"/>
              </w:rPr>
              <w:t>.</w:t>
            </w:r>
          </w:p>
          <w:p w:rsidR="00A96CB6" w:rsidRDefault="00A96CB6" w:rsidP="00E3604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C637C9">
            <w:r>
              <w:rPr>
                <w:sz w:val="22"/>
                <w:szCs w:val="22"/>
              </w:rPr>
              <w:t>Уборка территории памятников героям ВОВ.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21.11.14 2014г.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Территория памятников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2,5 часа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A96CB6" w:rsidRPr="0069280A" w:rsidTr="00C637C9">
        <w:tc>
          <w:tcPr>
            <w:tcW w:w="23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C637C9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ind w:left="-880" w:right="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6CB6" w:rsidRPr="0069280A" w:rsidRDefault="00A96CB6" w:rsidP="00E36043">
            <w:pPr>
              <w:pStyle w:val="TableContents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A96CB6" w:rsidRDefault="00A96CB6" w:rsidP="006B7B09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A96CB6" w:rsidRDefault="00A96CB6" w:rsidP="006B7B09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A96CB6" w:rsidRDefault="00A96CB6" w:rsidP="006B7B09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A96CB6" w:rsidRDefault="00A96CB6" w:rsidP="006B7B09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96CB6" w:rsidSect="00DC2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0A8D"/>
    <w:rsid w:val="00013A6B"/>
    <w:rsid w:val="00081F86"/>
    <w:rsid w:val="000B3017"/>
    <w:rsid w:val="000D63A9"/>
    <w:rsid w:val="00141363"/>
    <w:rsid w:val="001C7DC0"/>
    <w:rsid w:val="00201AEC"/>
    <w:rsid w:val="00316999"/>
    <w:rsid w:val="00365CDA"/>
    <w:rsid w:val="003B71FB"/>
    <w:rsid w:val="005B35BA"/>
    <w:rsid w:val="00616C9A"/>
    <w:rsid w:val="00643AE4"/>
    <w:rsid w:val="0069280A"/>
    <w:rsid w:val="006A3198"/>
    <w:rsid w:val="006B7B09"/>
    <w:rsid w:val="006D2C69"/>
    <w:rsid w:val="006D730A"/>
    <w:rsid w:val="006F0A8D"/>
    <w:rsid w:val="0077027D"/>
    <w:rsid w:val="00791929"/>
    <w:rsid w:val="007D5332"/>
    <w:rsid w:val="0080226E"/>
    <w:rsid w:val="00887AF5"/>
    <w:rsid w:val="00895392"/>
    <w:rsid w:val="008E0F49"/>
    <w:rsid w:val="009A4CA4"/>
    <w:rsid w:val="009B2EA7"/>
    <w:rsid w:val="00A25195"/>
    <w:rsid w:val="00A76857"/>
    <w:rsid w:val="00A876D1"/>
    <w:rsid w:val="00A96CB6"/>
    <w:rsid w:val="00AA4A0D"/>
    <w:rsid w:val="00B10D49"/>
    <w:rsid w:val="00C1645E"/>
    <w:rsid w:val="00C20888"/>
    <w:rsid w:val="00C22118"/>
    <w:rsid w:val="00C25E93"/>
    <w:rsid w:val="00C33EAC"/>
    <w:rsid w:val="00C637C9"/>
    <w:rsid w:val="00C92D35"/>
    <w:rsid w:val="00D15A89"/>
    <w:rsid w:val="00D2744E"/>
    <w:rsid w:val="00D43177"/>
    <w:rsid w:val="00DC2B4D"/>
    <w:rsid w:val="00E06DB7"/>
    <w:rsid w:val="00E17458"/>
    <w:rsid w:val="00E25C44"/>
    <w:rsid w:val="00E36043"/>
    <w:rsid w:val="00E84A02"/>
    <w:rsid w:val="00F03732"/>
    <w:rsid w:val="00F53BDF"/>
    <w:rsid w:val="00F7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A8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0A8D"/>
    <w:pPr>
      <w:keepNext/>
      <w:autoSpaceDE w:val="0"/>
      <w:autoSpaceDN w:val="0"/>
      <w:ind w:right="113"/>
      <w:jc w:val="right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0A8D"/>
    <w:rPr>
      <w:rFonts w:ascii="Arial" w:hAnsi="Arial" w:cs="Arial"/>
      <w:b/>
      <w:bCs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F0A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0A8D"/>
    <w:rPr>
      <w:rFonts w:ascii="Tahoma" w:hAnsi="Tahoma" w:cs="Tahoma"/>
      <w:sz w:val="16"/>
      <w:szCs w:val="16"/>
      <w:lang w:eastAsia="ru-RU"/>
    </w:rPr>
  </w:style>
  <w:style w:type="paragraph" w:customStyle="1" w:styleId="ConsNonformat">
    <w:name w:val="ConsNonformat"/>
    <w:uiPriority w:val="99"/>
    <w:rsid w:val="006B7B09"/>
    <w:pPr>
      <w:widowControl w:val="0"/>
      <w:suppressAutoHyphens/>
      <w:autoSpaceDE w:val="0"/>
      <w:autoSpaceDN w:val="0"/>
      <w:ind w:right="19772"/>
      <w:textAlignment w:val="baseline"/>
    </w:pPr>
    <w:rPr>
      <w:rFonts w:ascii="Courier New" w:hAnsi="Courier New" w:cs="Courier New"/>
      <w:kern w:val="3"/>
      <w:sz w:val="20"/>
      <w:szCs w:val="20"/>
    </w:rPr>
  </w:style>
  <w:style w:type="paragraph" w:customStyle="1" w:styleId="Standard">
    <w:name w:val="Standard"/>
    <w:uiPriority w:val="99"/>
    <w:rsid w:val="006B7B09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0"/>
      <w:szCs w:val="20"/>
    </w:rPr>
  </w:style>
  <w:style w:type="paragraph" w:customStyle="1" w:styleId="TableContents">
    <w:name w:val="Table Contents"/>
    <w:basedOn w:val="Standard"/>
    <w:uiPriority w:val="99"/>
    <w:rsid w:val="006B7B09"/>
    <w:pPr>
      <w:suppressLineNumbers/>
    </w:pPr>
  </w:style>
  <w:style w:type="table" w:styleId="TableGrid">
    <w:name w:val="Table Grid"/>
    <w:basedOn w:val="TableNormal"/>
    <w:uiPriority w:val="99"/>
    <w:rsid w:val="00D15A8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</TotalTime>
  <Pages>4</Pages>
  <Words>703</Words>
  <Characters>4010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</dc:creator>
  <cp:keywords/>
  <dc:description/>
  <cp:lastModifiedBy>Admin</cp:lastModifiedBy>
  <cp:revision>18</cp:revision>
  <dcterms:created xsi:type="dcterms:W3CDTF">2014-11-21T19:00:00Z</dcterms:created>
  <dcterms:modified xsi:type="dcterms:W3CDTF">2014-11-24T09:28:00Z</dcterms:modified>
</cp:coreProperties>
</file>