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24AA2" w:rsidRDefault="00D24AA2" w:rsidP="000B1741">
      <w:pPr>
        <w:framePr w:h="1625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9238A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73pt;height:812.25pt;visibility:visible">
            <v:imagedata r:id="rId5" o:title=""/>
          </v:shape>
        </w:pict>
      </w:r>
    </w:p>
    <w:p w:rsidR="00D24AA2" w:rsidRPr="00D922D3" w:rsidRDefault="00D24AA2" w:rsidP="00D922D3">
      <w:pPr>
        <w:rPr>
          <w:rFonts w:ascii="Times New Roman" w:hAnsi="Times New Roman"/>
          <w:b/>
          <w:sz w:val="28"/>
          <w:szCs w:val="28"/>
        </w:rPr>
      </w:pPr>
    </w:p>
    <w:p w:rsidR="00D24AA2" w:rsidRPr="00D922D3" w:rsidRDefault="00D24AA2" w:rsidP="00D92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b/>
          <w:sz w:val="28"/>
          <w:szCs w:val="28"/>
        </w:rPr>
        <w:t xml:space="preserve">Правила пользования учебной литературой </w:t>
      </w:r>
    </w:p>
    <w:p w:rsidR="00D24AA2" w:rsidRDefault="00D24AA2" w:rsidP="00D92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b/>
          <w:sz w:val="28"/>
          <w:szCs w:val="28"/>
        </w:rPr>
        <w:t>из фонда школьной библиотеки.</w:t>
      </w:r>
    </w:p>
    <w:p w:rsidR="00D24AA2" w:rsidRPr="00D922D3" w:rsidRDefault="00D24AA2" w:rsidP="00D92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24AA2" w:rsidRPr="00D922D3" w:rsidRDefault="00D24AA2" w:rsidP="00D922D3">
      <w:pPr>
        <w:spacing w:after="0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b/>
          <w:sz w:val="28"/>
          <w:szCs w:val="28"/>
        </w:rPr>
        <w:t>1. Получение учебной литературы:</w:t>
      </w:r>
    </w:p>
    <w:p w:rsidR="00D24AA2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В начале учебного года (в августе) классный руководитель получает в библиотеке комплекты учебников на класс.</w:t>
      </w:r>
    </w:p>
    <w:p w:rsidR="00D24AA2" w:rsidRPr="00D922D3" w:rsidRDefault="00D24AA2" w:rsidP="00D922D3">
      <w:pPr>
        <w:spacing w:after="0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br/>
      </w:r>
      <w:r w:rsidRPr="00D922D3">
        <w:rPr>
          <w:rFonts w:ascii="Times New Roman" w:hAnsi="Times New Roman"/>
          <w:b/>
          <w:sz w:val="28"/>
          <w:szCs w:val="28"/>
        </w:rPr>
        <w:t>После получения учебников учащимся необходимо: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Обернуть все учебники;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Вложить закладку;</w:t>
      </w:r>
    </w:p>
    <w:p w:rsidR="00D24AA2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Бережно обращаться с учебниками (не вкладывать посторонние предметы, не делать пометки карандашами и ручками, не оставлять без присмотра, не брать грязными и мокрыми руками).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</w:p>
    <w:p w:rsidR="00D24AA2" w:rsidRPr="00D922D3" w:rsidRDefault="00D24AA2" w:rsidP="00D922D3">
      <w:pPr>
        <w:spacing w:after="0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b/>
          <w:sz w:val="28"/>
          <w:szCs w:val="28"/>
        </w:rPr>
        <w:t>2. Возврат учебной литературы:</w:t>
      </w:r>
    </w:p>
    <w:p w:rsidR="00D24AA2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 xml:space="preserve">Перед сдачей учебной литературы в библиотеку (конец мая) классный руководитель и актив класса должны тщательно проверить и оценить состояние учебников и при необходимости организовать их ремонт. </w:t>
      </w:r>
    </w:p>
    <w:p w:rsidR="00D24AA2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</w:p>
    <w:p w:rsidR="00D24AA2" w:rsidRPr="00D922D3" w:rsidRDefault="00D24AA2" w:rsidP="00D922D3">
      <w:pPr>
        <w:spacing w:after="0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b/>
          <w:sz w:val="28"/>
          <w:szCs w:val="28"/>
        </w:rPr>
        <w:t>Критерии приема учебной литературы: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Состояние учебника (необходимо убрать все посторонние предметы, аккуратно ластиком стереть все рабочие пометки, проверить наличие всех страниц, подклеить книгу);</w:t>
      </w:r>
    </w:p>
    <w:p w:rsidR="00D24AA2" w:rsidRDefault="00D24AA2" w:rsidP="00D922D3">
      <w:pPr>
        <w:spacing w:after="0"/>
        <w:rPr>
          <w:rFonts w:ascii="Times New Roman" w:hAnsi="Times New Roman"/>
          <w:b/>
          <w:sz w:val="28"/>
          <w:szCs w:val="28"/>
        </w:rPr>
      </w:pPr>
      <w:r w:rsidRPr="00D922D3">
        <w:rPr>
          <w:rFonts w:ascii="Times New Roman" w:hAnsi="Times New Roman"/>
          <w:b/>
          <w:sz w:val="28"/>
          <w:szCs w:val="28"/>
        </w:rPr>
        <w:t>Правильное заполнение регистрационного листа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 xml:space="preserve"> (заполняется ручкой: фамилия, имя ученика, класс, учебный год). Актив класса в примечаниях выставляет оценку за состояние учебника.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Во время сдачи учебников классный руководитель обязательно присутствует со своим классом и следит за порядком сдачи учебников, контролирует должников;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В случае утери или непригодности учебника необходимо произвести его замену аналогичным изданием;</w:t>
      </w:r>
    </w:p>
    <w:p w:rsidR="00D24AA2" w:rsidRPr="00D922D3" w:rsidRDefault="00D24AA2" w:rsidP="00D922D3">
      <w:pPr>
        <w:spacing w:after="0"/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Учащиеся 9 и 11 классов получают свои документы только после сдачи всех учебников в библиотеку и отметки в обходном листе;</w:t>
      </w:r>
    </w:p>
    <w:p w:rsidR="00D24AA2" w:rsidRDefault="00D24AA2" w:rsidP="00D922D3">
      <w:pPr>
        <w:rPr>
          <w:rFonts w:ascii="Times New Roman" w:hAnsi="Times New Roman"/>
          <w:sz w:val="28"/>
          <w:szCs w:val="28"/>
        </w:rPr>
      </w:pPr>
      <w:r w:rsidRPr="00D922D3">
        <w:rPr>
          <w:rFonts w:ascii="Times New Roman" w:hAnsi="Times New Roman"/>
          <w:sz w:val="28"/>
          <w:szCs w:val="28"/>
        </w:rPr>
        <w:t>Учащиеся могут быть лишены права пользоваться учебным фондом школьной библиотеки, если неоднократно нарушают правила пользования учебной литературой.</w:t>
      </w:r>
    </w:p>
    <w:p w:rsidR="00D24AA2" w:rsidRPr="00D922D3" w:rsidRDefault="00D24AA2" w:rsidP="00D922D3">
      <w:pPr>
        <w:jc w:val="center"/>
      </w:pPr>
      <w:r w:rsidRPr="00D922D3">
        <w:rPr>
          <w:rFonts w:ascii="Times New Roman" w:hAnsi="Times New Roman"/>
          <w:b/>
          <w:sz w:val="28"/>
          <w:szCs w:val="28"/>
        </w:rPr>
        <w:t>Напоминаем, что все учебники используются в учебном процессе минимум 5 лет, так давайте их сохраним в достойном состоянии!</w:t>
      </w:r>
    </w:p>
    <w:sectPr w:rsidR="00D24AA2" w:rsidRPr="00D922D3" w:rsidSect="00B01EF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28D6"/>
    <w:multiLevelType w:val="multilevel"/>
    <w:tmpl w:val="91C4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8D44E6"/>
    <w:multiLevelType w:val="multilevel"/>
    <w:tmpl w:val="D6F64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2D3"/>
    <w:rsid w:val="00032777"/>
    <w:rsid w:val="00041791"/>
    <w:rsid w:val="0006442A"/>
    <w:rsid w:val="000B1741"/>
    <w:rsid w:val="002823B7"/>
    <w:rsid w:val="003D2079"/>
    <w:rsid w:val="004E4452"/>
    <w:rsid w:val="00525C2E"/>
    <w:rsid w:val="00B01EF1"/>
    <w:rsid w:val="00D24AA2"/>
    <w:rsid w:val="00D922D3"/>
    <w:rsid w:val="00E76E3F"/>
    <w:rsid w:val="00E82B68"/>
    <w:rsid w:val="00E92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C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D922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D922D3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D922D3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6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258</Words>
  <Characters>1472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</dc:creator>
  <cp:keywords/>
  <dc:description/>
  <cp:lastModifiedBy>Admin</cp:lastModifiedBy>
  <cp:revision>2</cp:revision>
  <cp:lastPrinted>2014-09-19T11:24:00Z</cp:lastPrinted>
  <dcterms:created xsi:type="dcterms:W3CDTF">2014-09-22T12:16:00Z</dcterms:created>
  <dcterms:modified xsi:type="dcterms:W3CDTF">2014-09-22T12:16:00Z</dcterms:modified>
</cp:coreProperties>
</file>